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1FD6E" w14:textId="0EBDBF82" w:rsidR="00C77019" w:rsidRPr="008F783A" w:rsidRDefault="448B255B" w:rsidP="448B255B">
      <w:pPr>
        <w:rPr>
          <w:rFonts w:cs="Arial"/>
          <w:bCs/>
          <w:sz w:val="22"/>
          <w:szCs w:val="22"/>
          <w:lang w:eastAsia="en-US"/>
        </w:rPr>
      </w:pPr>
      <w:bookmarkStart w:id="0" w:name="OLE_LINK6"/>
      <w:bookmarkStart w:id="1" w:name="OLE_LINK7"/>
      <w:r w:rsidRPr="008F783A">
        <w:rPr>
          <w:rFonts w:cs="Arial"/>
          <w:bCs/>
          <w:sz w:val="22"/>
          <w:szCs w:val="22"/>
        </w:rPr>
        <w:t>An die</w:t>
      </w:r>
    </w:p>
    <w:p w14:paraId="1C6424F4" w14:textId="77777777" w:rsidR="00C77019" w:rsidRPr="008F783A" w:rsidRDefault="00C77019" w:rsidP="00C77019">
      <w:pPr>
        <w:rPr>
          <w:rFonts w:cs="Arial"/>
          <w:bCs/>
          <w:sz w:val="22"/>
        </w:rPr>
      </w:pPr>
      <w:r w:rsidRPr="008F783A">
        <w:rPr>
          <w:rFonts w:cs="Arial"/>
          <w:bCs/>
          <w:sz w:val="22"/>
        </w:rPr>
        <w:t>Medien</w:t>
      </w:r>
    </w:p>
    <w:p w14:paraId="1E4766C8" w14:textId="77777777" w:rsidR="008F783A" w:rsidRDefault="008F783A" w:rsidP="00C77019">
      <w:pPr>
        <w:jc w:val="right"/>
        <w:rPr>
          <w:rFonts w:cs="Arial"/>
          <w:sz w:val="22"/>
        </w:rPr>
      </w:pPr>
    </w:p>
    <w:p w14:paraId="48EA5CC3" w14:textId="58E06BB8" w:rsidR="00C77019" w:rsidRPr="001B3556" w:rsidRDefault="00C77019" w:rsidP="00C77019">
      <w:pPr>
        <w:jc w:val="right"/>
        <w:rPr>
          <w:rFonts w:cs="Arial"/>
          <w:sz w:val="22"/>
        </w:rPr>
      </w:pPr>
      <w:r w:rsidRPr="001B3556">
        <w:rPr>
          <w:rFonts w:cs="Arial"/>
          <w:sz w:val="22"/>
        </w:rPr>
        <w:t xml:space="preserve">Hameln, </w:t>
      </w:r>
      <w:r w:rsidR="008F783A">
        <w:rPr>
          <w:rFonts w:cs="Arial"/>
          <w:sz w:val="22"/>
        </w:rPr>
        <w:t>27</w:t>
      </w:r>
      <w:r w:rsidRPr="001B3556">
        <w:rPr>
          <w:rFonts w:cs="Arial"/>
          <w:sz w:val="22"/>
        </w:rPr>
        <w:t>.</w:t>
      </w:r>
      <w:r w:rsidR="008F783A">
        <w:rPr>
          <w:rFonts w:cs="Arial"/>
          <w:sz w:val="22"/>
        </w:rPr>
        <w:t>11</w:t>
      </w:r>
      <w:r w:rsidRPr="001B3556">
        <w:rPr>
          <w:rFonts w:cs="Arial"/>
          <w:sz w:val="22"/>
        </w:rPr>
        <w:t>.20</w:t>
      </w:r>
      <w:r w:rsidR="00417148" w:rsidRPr="001B3556">
        <w:rPr>
          <w:rFonts w:cs="Arial"/>
          <w:sz w:val="22"/>
        </w:rPr>
        <w:t>24</w:t>
      </w:r>
    </w:p>
    <w:p w14:paraId="5AB9303A" w14:textId="1FAC67B0" w:rsidR="00BC22EF" w:rsidRPr="008F783A" w:rsidRDefault="00BC22EF" w:rsidP="2DB9DB13">
      <w:pPr>
        <w:rPr>
          <w:b/>
          <w:bCs/>
          <w:sz w:val="22"/>
          <w:szCs w:val="22"/>
        </w:rPr>
      </w:pPr>
      <w:r w:rsidRPr="008F783A">
        <w:rPr>
          <w:b/>
          <w:bCs/>
          <w:sz w:val="22"/>
          <w:szCs w:val="22"/>
        </w:rPr>
        <w:t>Pressemitteilun</w:t>
      </w:r>
      <w:r w:rsidR="62EDCFF9" w:rsidRPr="008F783A">
        <w:rPr>
          <w:b/>
          <w:bCs/>
          <w:sz w:val="22"/>
          <w:szCs w:val="22"/>
        </w:rPr>
        <w:t>g</w:t>
      </w:r>
    </w:p>
    <w:p w14:paraId="0AB6F130" w14:textId="424A8E86" w:rsidR="008F783A" w:rsidRDefault="008F783A" w:rsidP="008F783A">
      <w:pPr>
        <w:rPr>
          <w:sz w:val="22"/>
          <w:szCs w:val="22"/>
        </w:rPr>
      </w:pPr>
    </w:p>
    <w:p w14:paraId="6240BA32" w14:textId="77777777" w:rsidR="008F783A" w:rsidRDefault="008F783A" w:rsidP="008F783A">
      <w:pPr>
        <w:rPr>
          <w:b/>
          <w:bCs/>
          <w:sz w:val="22"/>
          <w:szCs w:val="22"/>
        </w:rPr>
      </w:pPr>
    </w:p>
    <w:p w14:paraId="69860C09" w14:textId="051E11B9" w:rsidR="008F783A" w:rsidRDefault="008F783A" w:rsidP="008F783A">
      <w:pPr>
        <w:rPr>
          <w:b/>
          <w:bCs/>
          <w:sz w:val="22"/>
          <w:szCs w:val="22"/>
        </w:rPr>
      </w:pPr>
      <w:r w:rsidRPr="008F783A">
        <w:rPr>
          <w:b/>
          <w:bCs/>
          <w:sz w:val="22"/>
          <w:szCs w:val="22"/>
        </w:rPr>
        <w:t xml:space="preserve">Gewinner </w:t>
      </w:r>
      <w:r>
        <w:rPr>
          <w:b/>
          <w:bCs/>
          <w:sz w:val="22"/>
          <w:szCs w:val="22"/>
        </w:rPr>
        <w:t xml:space="preserve">vom „Gewinnspiel Die Päpstin“ </w:t>
      </w:r>
      <w:r w:rsidRPr="008F783A">
        <w:rPr>
          <w:b/>
          <w:bCs/>
          <w:sz w:val="22"/>
          <w:szCs w:val="22"/>
        </w:rPr>
        <w:t>stehen fest</w:t>
      </w:r>
    </w:p>
    <w:p w14:paraId="4741D107" w14:textId="77777777" w:rsidR="008F783A" w:rsidRPr="008F783A" w:rsidRDefault="008F783A" w:rsidP="008F783A">
      <w:pPr>
        <w:rPr>
          <w:b/>
          <w:bCs/>
          <w:sz w:val="22"/>
          <w:szCs w:val="22"/>
        </w:rPr>
      </w:pPr>
    </w:p>
    <w:p w14:paraId="2DF764FE" w14:textId="3F746776" w:rsidR="008F783A" w:rsidRPr="008F783A" w:rsidRDefault="008F783A" w:rsidP="008F783A">
      <w:pPr>
        <w:rPr>
          <w:sz w:val="22"/>
          <w:szCs w:val="22"/>
        </w:rPr>
      </w:pPr>
      <w:r w:rsidRPr="008F783A">
        <w:rPr>
          <w:sz w:val="22"/>
          <w:szCs w:val="22"/>
        </w:rPr>
        <w:t xml:space="preserve">Zum Musical „Die Päpstin“ veranstaltete Hameln Marketing </w:t>
      </w:r>
      <w:r>
        <w:rPr>
          <w:sz w:val="22"/>
          <w:szCs w:val="22"/>
        </w:rPr>
        <w:t xml:space="preserve">und Tourismus </w:t>
      </w:r>
      <w:r w:rsidRPr="008F783A">
        <w:rPr>
          <w:sz w:val="22"/>
          <w:szCs w:val="22"/>
        </w:rPr>
        <w:t>ein Gewinnspiel mit attraktiven Preisen. Nun stehen die Gewinner fest:</w:t>
      </w:r>
    </w:p>
    <w:p w14:paraId="06EA3C81" w14:textId="77777777" w:rsidR="008F783A" w:rsidRPr="008F783A" w:rsidRDefault="008F783A" w:rsidP="008F783A">
      <w:pPr>
        <w:rPr>
          <w:sz w:val="22"/>
          <w:szCs w:val="22"/>
        </w:rPr>
      </w:pPr>
    </w:p>
    <w:p w14:paraId="631FE2FC" w14:textId="77777777" w:rsidR="008F783A" w:rsidRPr="008F783A" w:rsidRDefault="008F783A" w:rsidP="008F783A">
      <w:pPr>
        <w:numPr>
          <w:ilvl w:val="0"/>
          <w:numId w:val="4"/>
        </w:numPr>
        <w:rPr>
          <w:sz w:val="22"/>
          <w:szCs w:val="22"/>
        </w:rPr>
      </w:pPr>
      <w:r w:rsidRPr="008F783A">
        <w:rPr>
          <w:sz w:val="22"/>
          <w:szCs w:val="22"/>
        </w:rPr>
        <w:t>Preis: Ein erlebnisreiches Wochenende in Hameln mit Hotelübernachtung und Musical-Besuch für 2 Personen geht an:</w:t>
      </w:r>
    </w:p>
    <w:p w14:paraId="5953D5FE" w14:textId="77777777" w:rsidR="008F783A" w:rsidRDefault="008F783A" w:rsidP="008F783A">
      <w:pPr>
        <w:ind w:firstLine="709"/>
        <w:rPr>
          <w:sz w:val="22"/>
          <w:szCs w:val="22"/>
        </w:rPr>
      </w:pPr>
      <w:r w:rsidRPr="008F783A">
        <w:rPr>
          <w:sz w:val="22"/>
          <w:szCs w:val="22"/>
        </w:rPr>
        <w:t>Ursula Mahlmann aus Hannover</w:t>
      </w:r>
    </w:p>
    <w:p w14:paraId="2B79B077" w14:textId="77777777" w:rsidR="008F783A" w:rsidRPr="008F783A" w:rsidRDefault="008F783A" w:rsidP="008F783A">
      <w:pPr>
        <w:ind w:firstLine="709"/>
        <w:rPr>
          <w:sz w:val="22"/>
          <w:szCs w:val="22"/>
        </w:rPr>
      </w:pPr>
    </w:p>
    <w:p w14:paraId="00455DC6" w14:textId="77777777" w:rsidR="008F783A" w:rsidRPr="008F783A" w:rsidRDefault="008F783A" w:rsidP="008F783A">
      <w:pPr>
        <w:numPr>
          <w:ilvl w:val="0"/>
          <w:numId w:val="4"/>
        </w:numPr>
        <w:rPr>
          <w:sz w:val="22"/>
          <w:szCs w:val="22"/>
          <w:lang w:val="en-US"/>
        </w:rPr>
      </w:pPr>
      <w:r w:rsidRPr="008F783A">
        <w:rPr>
          <w:sz w:val="22"/>
          <w:szCs w:val="22"/>
          <w:lang w:val="en-US"/>
        </w:rPr>
        <w:t xml:space="preserve">Preis: 2 Musical-Tickets, </w:t>
      </w:r>
      <w:proofErr w:type="spellStart"/>
      <w:r w:rsidRPr="008F783A">
        <w:rPr>
          <w:sz w:val="22"/>
          <w:szCs w:val="22"/>
          <w:lang w:val="en-US"/>
        </w:rPr>
        <w:t>beste</w:t>
      </w:r>
      <w:proofErr w:type="spellEnd"/>
      <w:r w:rsidRPr="008F783A">
        <w:rPr>
          <w:sz w:val="22"/>
          <w:szCs w:val="22"/>
          <w:lang w:val="en-US"/>
        </w:rPr>
        <w:t xml:space="preserve"> Kategorie, </w:t>
      </w:r>
      <w:proofErr w:type="spellStart"/>
      <w:r w:rsidRPr="008F783A">
        <w:rPr>
          <w:sz w:val="22"/>
          <w:szCs w:val="22"/>
          <w:lang w:val="en-US"/>
        </w:rPr>
        <w:t>gehen</w:t>
      </w:r>
      <w:proofErr w:type="spellEnd"/>
      <w:r w:rsidRPr="008F783A">
        <w:rPr>
          <w:sz w:val="22"/>
          <w:szCs w:val="22"/>
          <w:lang w:val="en-US"/>
        </w:rPr>
        <w:t xml:space="preserve"> an:</w:t>
      </w:r>
    </w:p>
    <w:p w14:paraId="002B2902" w14:textId="77777777" w:rsidR="008F783A" w:rsidRDefault="008F783A" w:rsidP="008F783A">
      <w:pPr>
        <w:ind w:firstLine="709"/>
        <w:rPr>
          <w:sz w:val="22"/>
          <w:szCs w:val="22"/>
          <w:lang w:val="en-US"/>
        </w:rPr>
      </w:pPr>
      <w:r w:rsidRPr="008F783A">
        <w:rPr>
          <w:sz w:val="22"/>
          <w:szCs w:val="22"/>
          <w:lang w:val="en-US"/>
        </w:rPr>
        <w:t xml:space="preserve">Linda Leibig in </w:t>
      </w:r>
      <w:proofErr w:type="spellStart"/>
      <w:r w:rsidRPr="008F783A">
        <w:rPr>
          <w:sz w:val="22"/>
          <w:szCs w:val="22"/>
          <w:lang w:val="en-US"/>
        </w:rPr>
        <w:t>Rinteln</w:t>
      </w:r>
      <w:proofErr w:type="spellEnd"/>
    </w:p>
    <w:p w14:paraId="4CE3C4A0" w14:textId="77777777" w:rsidR="008F783A" w:rsidRPr="008F783A" w:rsidRDefault="008F783A" w:rsidP="008F783A">
      <w:pPr>
        <w:ind w:firstLine="709"/>
        <w:rPr>
          <w:sz w:val="22"/>
          <w:szCs w:val="22"/>
          <w:lang w:val="en-US"/>
        </w:rPr>
      </w:pPr>
    </w:p>
    <w:p w14:paraId="12D0EE6C" w14:textId="77777777" w:rsidR="008F783A" w:rsidRPr="008F783A" w:rsidRDefault="008F783A" w:rsidP="008F783A">
      <w:pPr>
        <w:numPr>
          <w:ilvl w:val="0"/>
          <w:numId w:val="4"/>
        </w:numPr>
        <w:rPr>
          <w:sz w:val="22"/>
          <w:szCs w:val="22"/>
        </w:rPr>
      </w:pPr>
      <w:r w:rsidRPr="008F783A">
        <w:rPr>
          <w:sz w:val="22"/>
          <w:szCs w:val="22"/>
        </w:rPr>
        <w:t>Preis: Ein original Hamelner Kaffeebecher samt einem Päckchen Rattenfänger-Kaffee geht an:</w:t>
      </w:r>
    </w:p>
    <w:p w14:paraId="74576C07" w14:textId="77777777" w:rsidR="008F783A" w:rsidRPr="008F783A" w:rsidRDefault="008F783A" w:rsidP="008F783A">
      <w:pPr>
        <w:ind w:firstLine="709"/>
        <w:rPr>
          <w:sz w:val="22"/>
          <w:szCs w:val="22"/>
        </w:rPr>
      </w:pPr>
      <w:r w:rsidRPr="008F783A">
        <w:rPr>
          <w:sz w:val="22"/>
          <w:szCs w:val="22"/>
        </w:rPr>
        <w:t xml:space="preserve">Björn </w:t>
      </w:r>
      <w:proofErr w:type="spellStart"/>
      <w:r w:rsidRPr="008F783A">
        <w:rPr>
          <w:sz w:val="22"/>
          <w:szCs w:val="22"/>
        </w:rPr>
        <w:t>Köneke</w:t>
      </w:r>
      <w:proofErr w:type="spellEnd"/>
      <w:r w:rsidRPr="008F783A">
        <w:rPr>
          <w:sz w:val="22"/>
          <w:szCs w:val="22"/>
        </w:rPr>
        <w:t xml:space="preserve"> aus Hameln</w:t>
      </w:r>
    </w:p>
    <w:p w14:paraId="07191D55" w14:textId="77777777" w:rsidR="008F783A" w:rsidRPr="008F783A" w:rsidRDefault="008F783A" w:rsidP="008F783A">
      <w:pPr>
        <w:rPr>
          <w:sz w:val="22"/>
          <w:szCs w:val="22"/>
        </w:rPr>
      </w:pPr>
    </w:p>
    <w:p w14:paraId="7990C1F5" w14:textId="6D3018CA" w:rsidR="008F783A" w:rsidRPr="008F783A" w:rsidRDefault="008F783A" w:rsidP="008F783A">
      <w:pPr>
        <w:rPr>
          <w:sz w:val="22"/>
          <w:szCs w:val="22"/>
        </w:rPr>
      </w:pPr>
      <w:r w:rsidRPr="008F783A">
        <w:rPr>
          <w:sz w:val="22"/>
          <w:szCs w:val="22"/>
        </w:rPr>
        <w:t>Als „Glücksfee“ fungierte Rattenfänger</w:t>
      </w:r>
      <w:r>
        <w:rPr>
          <w:sz w:val="22"/>
          <w:szCs w:val="22"/>
        </w:rPr>
        <w:t>-Darsteller Michael Boyer</w:t>
      </w:r>
      <w:r w:rsidRPr="008F783A">
        <w:rPr>
          <w:sz w:val="22"/>
          <w:szCs w:val="22"/>
        </w:rPr>
        <w:t xml:space="preserve"> persönlich (s. Foto </w:t>
      </w:r>
      <w:r>
        <w:rPr>
          <w:sz w:val="22"/>
          <w:szCs w:val="22"/>
        </w:rPr>
        <w:t>unten</w:t>
      </w:r>
      <w:r w:rsidRPr="008F783A">
        <w:rPr>
          <w:sz w:val="22"/>
          <w:szCs w:val="22"/>
        </w:rPr>
        <w:t xml:space="preserve">). </w:t>
      </w:r>
    </w:p>
    <w:p w14:paraId="416DBB1B" w14:textId="4AF9CA6F" w:rsidR="008F783A" w:rsidRDefault="008F783A" w:rsidP="008F783A">
      <w:pPr>
        <w:rPr>
          <w:sz w:val="22"/>
          <w:szCs w:val="22"/>
        </w:rPr>
      </w:pPr>
      <w:r w:rsidRPr="008F783A">
        <w:rPr>
          <w:sz w:val="22"/>
          <w:szCs w:val="22"/>
        </w:rPr>
        <w:t>Allen Gewinnern sagen wir „Herzlichen Glückwunsch“.</w:t>
      </w:r>
    </w:p>
    <w:p w14:paraId="57F71C2D" w14:textId="77777777" w:rsidR="008F783A" w:rsidRDefault="008F783A" w:rsidP="008F783A">
      <w:pPr>
        <w:rPr>
          <w:sz w:val="22"/>
          <w:szCs w:val="22"/>
        </w:rPr>
      </w:pPr>
    </w:p>
    <w:p w14:paraId="34139246" w14:textId="7AB37D80" w:rsidR="008F783A" w:rsidRPr="008F783A" w:rsidRDefault="008F783A" w:rsidP="008F783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</w:t>
      </w:r>
      <w:r w:rsidRPr="008F783A">
        <w:rPr>
          <w:sz w:val="22"/>
          <w:szCs w:val="22"/>
        </w:rPr>
        <w:drawing>
          <wp:inline distT="0" distB="0" distL="0" distR="0" wp14:anchorId="20854778" wp14:editId="3E00D1E6">
            <wp:extent cx="2529031" cy="3371850"/>
            <wp:effectExtent l="0" t="0" r="5080" b="0"/>
            <wp:docPr id="1718288412" name="Grafik 6" descr="Ein Bild, das Text, Kleidung, Wand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88412" name="Grafik 6" descr="Ein Bild, das Text, Kleidung, Wand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17" cy="3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8F783A" w:rsidRPr="008F783A" w:rsidSect="00AF116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119" w:right="567" w:bottom="1985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78BB4" w14:textId="77777777" w:rsidR="001A7D1B" w:rsidRDefault="001A7D1B" w:rsidP="00DA1FE4">
      <w:r>
        <w:separator/>
      </w:r>
    </w:p>
  </w:endnote>
  <w:endnote w:type="continuationSeparator" w:id="0">
    <w:p w14:paraId="3708E303" w14:textId="77777777" w:rsidR="001A7D1B" w:rsidRDefault="001A7D1B" w:rsidP="00DA1FE4">
      <w:r>
        <w:continuationSeparator/>
      </w:r>
    </w:p>
  </w:endnote>
  <w:endnote w:type="continuationNotice" w:id="1">
    <w:p w14:paraId="0C0665D1" w14:textId="77777777" w:rsidR="001A7D1B" w:rsidRDefault="001A7D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3403D" w14:textId="77777777" w:rsidR="003C2C73" w:rsidRDefault="003C2C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6246328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14:paraId="19794684" w14:textId="77777777" w:rsidR="00FA2D48" w:rsidRPr="009452F0" w:rsidRDefault="00FA2D48">
        <w:pPr>
          <w:pStyle w:val="Fuzeile"/>
          <w:jc w:val="right"/>
          <w:rPr>
            <w:rFonts w:cs="Arial"/>
          </w:rPr>
        </w:pPr>
        <w:r w:rsidRPr="009452F0">
          <w:rPr>
            <w:rFonts w:cs="Arial"/>
          </w:rPr>
          <w:fldChar w:fldCharType="begin"/>
        </w:r>
        <w:r w:rsidRPr="009452F0">
          <w:rPr>
            <w:rFonts w:cs="Arial"/>
          </w:rPr>
          <w:instrText>PAGE   \* MERGEFORMAT</w:instrText>
        </w:r>
        <w:r w:rsidRPr="009452F0">
          <w:rPr>
            <w:rFonts w:cs="Arial"/>
          </w:rPr>
          <w:fldChar w:fldCharType="separate"/>
        </w:r>
        <w:r w:rsidR="00216E73">
          <w:rPr>
            <w:rFonts w:cs="Arial"/>
            <w:noProof/>
          </w:rPr>
          <w:t>2</w:t>
        </w:r>
        <w:r w:rsidRPr="009452F0">
          <w:rPr>
            <w:rFonts w:cs="Arial"/>
          </w:rPr>
          <w:fldChar w:fldCharType="end"/>
        </w:r>
      </w:p>
    </w:sdtContent>
  </w:sdt>
  <w:p w14:paraId="5C92E349" w14:textId="77777777" w:rsidR="00FA2D48" w:rsidRDefault="00FA2D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F960C" w14:textId="77777777" w:rsidR="003C2C73" w:rsidRDefault="003C2C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F8E13" w14:textId="77777777" w:rsidR="001A7D1B" w:rsidRDefault="001A7D1B" w:rsidP="00DA1FE4">
      <w:r>
        <w:separator/>
      </w:r>
    </w:p>
  </w:footnote>
  <w:footnote w:type="continuationSeparator" w:id="0">
    <w:p w14:paraId="22D04424" w14:textId="77777777" w:rsidR="001A7D1B" w:rsidRDefault="001A7D1B" w:rsidP="00DA1FE4">
      <w:r>
        <w:continuationSeparator/>
      </w:r>
    </w:p>
  </w:footnote>
  <w:footnote w:type="continuationNotice" w:id="1">
    <w:p w14:paraId="75D5A00C" w14:textId="77777777" w:rsidR="001A7D1B" w:rsidRDefault="001A7D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FE7FC" w14:textId="77777777" w:rsidR="00FA2D48" w:rsidRDefault="00000000">
    <w:pPr>
      <w:pStyle w:val="Kopfzeile"/>
    </w:pPr>
    <w:r>
      <w:rPr>
        <w:noProof/>
        <w:lang w:eastAsia="de-DE"/>
      </w:rPr>
      <w:pict w14:anchorId="5AD32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86798" o:spid="_x0000_s1032" type="#_x0000_t75" style="position:absolute;margin-left:0;margin-top:0;width:590.4pt;height:835.55pt;z-index:-251657728;mso-position-horizontal:center;mso-position-horizontal-relative:margin;mso-position-vertical:center;mso-position-vertical-relative:margin" o:allowincell="f">
          <v:imagedata r:id="rId1" o:title="HMT-Briefbogen_Seit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BCB4C" w14:textId="77777777" w:rsidR="00FA2D48" w:rsidRDefault="00FA2D4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71E27B1A" wp14:editId="18998225">
          <wp:simplePos x="0" y="0"/>
          <wp:positionH relativeFrom="column">
            <wp:posOffset>-857250</wp:posOffset>
          </wp:positionH>
          <wp:positionV relativeFrom="paragraph">
            <wp:posOffset>-440690</wp:posOffset>
          </wp:positionV>
          <wp:extent cx="7546727" cy="10677525"/>
          <wp:effectExtent l="0" t="0" r="0" b="0"/>
          <wp:wrapNone/>
          <wp:docPr id="16" name="Picture 16" descr="O:\HMT\HMT 2017\Hameln Design 2017\Briefbogen\HMT_2.Seite_Briefbogen_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MT\HMT 2017\Hameln Design 2017\Briefbogen\HMT_2.Seite_Briefbogen_201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727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619BB" w14:textId="4A9AF990" w:rsidR="0078712C" w:rsidRDefault="00992B33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1" layoutInCell="1" allowOverlap="1" wp14:anchorId="273E9C3F" wp14:editId="1F55F8D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7770" cy="10680700"/>
          <wp:effectExtent l="0" t="0" r="0" b="0"/>
          <wp:wrapNone/>
          <wp:docPr id="1598036640" name="Picture 1598036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44FA25" w14:textId="77777777" w:rsidR="00D06FBA" w:rsidRDefault="00D06FBA">
    <w:pPr>
      <w:pStyle w:val="Kopfzeile"/>
      <w:rPr>
        <w:noProof/>
      </w:rPr>
    </w:pPr>
  </w:p>
  <w:p w14:paraId="78081F34" w14:textId="79B77DBE" w:rsidR="00FA2D48" w:rsidRDefault="00FA2D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47862"/>
    <w:multiLevelType w:val="hybridMultilevel"/>
    <w:tmpl w:val="2B32A7A4"/>
    <w:lvl w:ilvl="0" w:tplc="BE0091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D19F2"/>
    <w:multiLevelType w:val="hybridMultilevel"/>
    <w:tmpl w:val="54441674"/>
    <w:lvl w:ilvl="0" w:tplc="5A6082D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AF1606"/>
    <w:multiLevelType w:val="hybridMultilevel"/>
    <w:tmpl w:val="C8586F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96A62"/>
    <w:multiLevelType w:val="hybridMultilevel"/>
    <w:tmpl w:val="038ED60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84120941">
    <w:abstractNumId w:val="0"/>
  </w:num>
  <w:num w:numId="2" w16cid:durableId="1631399943">
    <w:abstractNumId w:val="1"/>
  </w:num>
  <w:num w:numId="3" w16cid:durableId="1329092640">
    <w:abstractNumId w:val="3"/>
  </w:num>
  <w:num w:numId="4" w16cid:durableId="18128667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48"/>
    <w:rsid w:val="00001A42"/>
    <w:rsid w:val="00001C6D"/>
    <w:rsid w:val="00005D47"/>
    <w:rsid w:val="0001391C"/>
    <w:rsid w:val="00017922"/>
    <w:rsid w:val="00025FD6"/>
    <w:rsid w:val="0002683D"/>
    <w:rsid w:val="00035CFA"/>
    <w:rsid w:val="00042F48"/>
    <w:rsid w:val="00045892"/>
    <w:rsid w:val="000463A4"/>
    <w:rsid w:val="00050A82"/>
    <w:rsid w:val="00052266"/>
    <w:rsid w:val="000544A4"/>
    <w:rsid w:val="00057E96"/>
    <w:rsid w:val="00064293"/>
    <w:rsid w:val="0007787F"/>
    <w:rsid w:val="0008186C"/>
    <w:rsid w:val="0008319C"/>
    <w:rsid w:val="0008757B"/>
    <w:rsid w:val="000A0256"/>
    <w:rsid w:val="000A2D02"/>
    <w:rsid w:val="000A5860"/>
    <w:rsid w:val="000B559A"/>
    <w:rsid w:val="000B6623"/>
    <w:rsid w:val="000C1E65"/>
    <w:rsid w:val="000C215D"/>
    <w:rsid w:val="000D1C27"/>
    <w:rsid w:val="000D58F9"/>
    <w:rsid w:val="000E1CE5"/>
    <w:rsid w:val="000E353B"/>
    <w:rsid w:val="000F02E0"/>
    <w:rsid w:val="000F06F0"/>
    <w:rsid w:val="000F7623"/>
    <w:rsid w:val="00100161"/>
    <w:rsid w:val="00100B84"/>
    <w:rsid w:val="0010178D"/>
    <w:rsid w:val="001061D0"/>
    <w:rsid w:val="001072D8"/>
    <w:rsid w:val="001076E8"/>
    <w:rsid w:val="00111300"/>
    <w:rsid w:val="00121A52"/>
    <w:rsid w:val="00122996"/>
    <w:rsid w:val="00125A8E"/>
    <w:rsid w:val="00126809"/>
    <w:rsid w:val="00130B20"/>
    <w:rsid w:val="00131872"/>
    <w:rsid w:val="001355A2"/>
    <w:rsid w:val="001438AD"/>
    <w:rsid w:val="00152BF2"/>
    <w:rsid w:val="00161250"/>
    <w:rsid w:val="00172D8A"/>
    <w:rsid w:val="001763D4"/>
    <w:rsid w:val="00183769"/>
    <w:rsid w:val="001A27DF"/>
    <w:rsid w:val="001A2F1B"/>
    <w:rsid w:val="001A3971"/>
    <w:rsid w:val="001A784B"/>
    <w:rsid w:val="001A7D1B"/>
    <w:rsid w:val="001B3556"/>
    <w:rsid w:val="001C2377"/>
    <w:rsid w:val="001C3900"/>
    <w:rsid w:val="001C4957"/>
    <w:rsid w:val="001D14E6"/>
    <w:rsid w:val="001D7084"/>
    <w:rsid w:val="001E1611"/>
    <w:rsid w:val="0020688D"/>
    <w:rsid w:val="0021672D"/>
    <w:rsid w:val="00216E73"/>
    <w:rsid w:val="00223C9F"/>
    <w:rsid w:val="00232559"/>
    <w:rsid w:val="0024669E"/>
    <w:rsid w:val="002512B2"/>
    <w:rsid w:val="0025290D"/>
    <w:rsid w:val="0025680E"/>
    <w:rsid w:val="0025733C"/>
    <w:rsid w:val="00263FA3"/>
    <w:rsid w:val="002730F0"/>
    <w:rsid w:val="00275C68"/>
    <w:rsid w:val="002845A6"/>
    <w:rsid w:val="00286E9C"/>
    <w:rsid w:val="00296AB2"/>
    <w:rsid w:val="002A271F"/>
    <w:rsid w:val="002A52BD"/>
    <w:rsid w:val="002B28FE"/>
    <w:rsid w:val="002D3251"/>
    <w:rsid w:val="002D552F"/>
    <w:rsid w:val="002E21FE"/>
    <w:rsid w:val="002E739D"/>
    <w:rsid w:val="002F00D7"/>
    <w:rsid w:val="002F747A"/>
    <w:rsid w:val="003032B3"/>
    <w:rsid w:val="0032212C"/>
    <w:rsid w:val="00324571"/>
    <w:rsid w:val="00330A2F"/>
    <w:rsid w:val="00341D4B"/>
    <w:rsid w:val="00341F88"/>
    <w:rsid w:val="0034288F"/>
    <w:rsid w:val="00343AB7"/>
    <w:rsid w:val="003566DF"/>
    <w:rsid w:val="0036011E"/>
    <w:rsid w:val="00363A05"/>
    <w:rsid w:val="00370665"/>
    <w:rsid w:val="00373D10"/>
    <w:rsid w:val="00375736"/>
    <w:rsid w:val="003922AE"/>
    <w:rsid w:val="003928EA"/>
    <w:rsid w:val="0039398E"/>
    <w:rsid w:val="00394887"/>
    <w:rsid w:val="003962BA"/>
    <w:rsid w:val="00397BBE"/>
    <w:rsid w:val="003A6CD3"/>
    <w:rsid w:val="003A761E"/>
    <w:rsid w:val="003B5FDE"/>
    <w:rsid w:val="003C2C73"/>
    <w:rsid w:val="003C6198"/>
    <w:rsid w:val="003D0705"/>
    <w:rsid w:val="003D3E5C"/>
    <w:rsid w:val="003D46EB"/>
    <w:rsid w:val="003E6CAB"/>
    <w:rsid w:val="0041621F"/>
    <w:rsid w:val="00417148"/>
    <w:rsid w:val="004202DD"/>
    <w:rsid w:val="00425D4C"/>
    <w:rsid w:val="00434568"/>
    <w:rsid w:val="004375B2"/>
    <w:rsid w:val="00450483"/>
    <w:rsid w:val="00452862"/>
    <w:rsid w:val="004616F1"/>
    <w:rsid w:val="00461982"/>
    <w:rsid w:val="00464541"/>
    <w:rsid w:val="00464811"/>
    <w:rsid w:val="00467720"/>
    <w:rsid w:val="004677D3"/>
    <w:rsid w:val="004720D3"/>
    <w:rsid w:val="00475DD3"/>
    <w:rsid w:val="00480F17"/>
    <w:rsid w:val="00493725"/>
    <w:rsid w:val="00494047"/>
    <w:rsid w:val="004A0BE3"/>
    <w:rsid w:val="004B2DC4"/>
    <w:rsid w:val="004B2F03"/>
    <w:rsid w:val="004B3B8D"/>
    <w:rsid w:val="004B7BF8"/>
    <w:rsid w:val="004C2625"/>
    <w:rsid w:val="004C2B62"/>
    <w:rsid w:val="004C336F"/>
    <w:rsid w:val="004C4020"/>
    <w:rsid w:val="004C5C00"/>
    <w:rsid w:val="004C774A"/>
    <w:rsid w:val="004D31F9"/>
    <w:rsid w:val="004E09AF"/>
    <w:rsid w:val="004E109B"/>
    <w:rsid w:val="004E16D2"/>
    <w:rsid w:val="004E249C"/>
    <w:rsid w:val="004E59C8"/>
    <w:rsid w:val="004E699B"/>
    <w:rsid w:val="004F309B"/>
    <w:rsid w:val="004F3C72"/>
    <w:rsid w:val="004F5509"/>
    <w:rsid w:val="00512C27"/>
    <w:rsid w:val="005215F8"/>
    <w:rsid w:val="005222D8"/>
    <w:rsid w:val="00522DE6"/>
    <w:rsid w:val="00526253"/>
    <w:rsid w:val="0053751A"/>
    <w:rsid w:val="00547E45"/>
    <w:rsid w:val="005579EF"/>
    <w:rsid w:val="00562326"/>
    <w:rsid w:val="005650B0"/>
    <w:rsid w:val="00572402"/>
    <w:rsid w:val="005764AB"/>
    <w:rsid w:val="005821E4"/>
    <w:rsid w:val="0058447B"/>
    <w:rsid w:val="005A328B"/>
    <w:rsid w:val="005B3563"/>
    <w:rsid w:val="005B4C37"/>
    <w:rsid w:val="005B536B"/>
    <w:rsid w:val="005B7FCB"/>
    <w:rsid w:val="005C5D76"/>
    <w:rsid w:val="005C6363"/>
    <w:rsid w:val="005D275D"/>
    <w:rsid w:val="005D6A45"/>
    <w:rsid w:val="005E07AA"/>
    <w:rsid w:val="005E5955"/>
    <w:rsid w:val="005E6184"/>
    <w:rsid w:val="005E7A9F"/>
    <w:rsid w:val="005F2417"/>
    <w:rsid w:val="005F4818"/>
    <w:rsid w:val="005F675F"/>
    <w:rsid w:val="005F69EC"/>
    <w:rsid w:val="00604A7D"/>
    <w:rsid w:val="00612974"/>
    <w:rsid w:val="00612E48"/>
    <w:rsid w:val="00626842"/>
    <w:rsid w:val="0063168B"/>
    <w:rsid w:val="00631B25"/>
    <w:rsid w:val="00632CAB"/>
    <w:rsid w:val="00634E70"/>
    <w:rsid w:val="00635301"/>
    <w:rsid w:val="0064761F"/>
    <w:rsid w:val="00650995"/>
    <w:rsid w:val="00652792"/>
    <w:rsid w:val="00652939"/>
    <w:rsid w:val="0065312E"/>
    <w:rsid w:val="006532C4"/>
    <w:rsid w:val="00661BBE"/>
    <w:rsid w:val="00661F44"/>
    <w:rsid w:val="00662372"/>
    <w:rsid w:val="006700A4"/>
    <w:rsid w:val="0067508D"/>
    <w:rsid w:val="0068255E"/>
    <w:rsid w:val="0069168A"/>
    <w:rsid w:val="00694634"/>
    <w:rsid w:val="00696F53"/>
    <w:rsid w:val="00697A44"/>
    <w:rsid w:val="00697C10"/>
    <w:rsid w:val="00697F06"/>
    <w:rsid w:val="006A3F5F"/>
    <w:rsid w:val="006B082A"/>
    <w:rsid w:val="006B1AC1"/>
    <w:rsid w:val="006B279C"/>
    <w:rsid w:val="006B3293"/>
    <w:rsid w:val="006B6E2F"/>
    <w:rsid w:val="006B7ABA"/>
    <w:rsid w:val="006D12D2"/>
    <w:rsid w:val="006D136C"/>
    <w:rsid w:val="006D2033"/>
    <w:rsid w:val="006D2AE0"/>
    <w:rsid w:val="006D6C9B"/>
    <w:rsid w:val="006D708B"/>
    <w:rsid w:val="006F3C49"/>
    <w:rsid w:val="006F4698"/>
    <w:rsid w:val="006F7042"/>
    <w:rsid w:val="00702078"/>
    <w:rsid w:val="00707522"/>
    <w:rsid w:val="00710933"/>
    <w:rsid w:val="00716714"/>
    <w:rsid w:val="00716919"/>
    <w:rsid w:val="007251FE"/>
    <w:rsid w:val="0073134E"/>
    <w:rsid w:val="00734A55"/>
    <w:rsid w:val="00737153"/>
    <w:rsid w:val="0075527D"/>
    <w:rsid w:val="00772441"/>
    <w:rsid w:val="0077473D"/>
    <w:rsid w:val="007811F0"/>
    <w:rsid w:val="00785CAB"/>
    <w:rsid w:val="007861AE"/>
    <w:rsid w:val="0078712C"/>
    <w:rsid w:val="00795926"/>
    <w:rsid w:val="0079759A"/>
    <w:rsid w:val="00797B78"/>
    <w:rsid w:val="007A1C52"/>
    <w:rsid w:val="007A3B36"/>
    <w:rsid w:val="007A5918"/>
    <w:rsid w:val="007A740A"/>
    <w:rsid w:val="007B388D"/>
    <w:rsid w:val="007B4EC7"/>
    <w:rsid w:val="007C08B1"/>
    <w:rsid w:val="007C51A7"/>
    <w:rsid w:val="007C7650"/>
    <w:rsid w:val="007D5047"/>
    <w:rsid w:val="007E0B25"/>
    <w:rsid w:val="007E0BAF"/>
    <w:rsid w:val="007E1B5A"/>
    <w:rsid w:val="007E554C"/>
    <w:rsid w:val="007E5CBC"/>
    <w:rsid w:val="007F7ACB"/>
    <w:rsid w:val="007F7D5D"/>
    <w:rsid w:val="00804257"/>
    <w:rsid w:val="0080714B"/>
    <w:rsid w:val="00807E24"/>
    <w:rsid w:val="00817391"/>
    <w:rsid w:val="0082304E"/>
    <w:rsid w:val="00823C30"/>
    <w:rsid w:val="00832282"/>
    <w:rsid w:val="00832C39"/>
    <w:rsid w:val="00837E64"/>
    <w:rsid w:val="008422C3"/>
    <w:rsid w:val="00846025"/>
    <w:rsid w:val="00877A1B"/>
    <w:rsid w:val="00880DB1"/>
    <w:rsid w:val="00892FA9"/>
    <w:rsid w:val="008945E8"/>
    <w:rsid w:val="008950D5"/>
    <w:rsid w:val="008A37B7"/>
    <w:rsid w:val="008A7FA7"/>
    <w:rsid w:val="008B1671"/>
    <w:rsid w:val="008B6FD2"/>
    <w:rsid w:val="008C05F4"/>
    <w:rsid w:val="008C2CD7"/>
    <w:rsid w:val="008C761F"/>
    <w:rsid w:val="008D68E1"/>
    <w:rsid w:val="008D7D30"/>
    <w:rsid w:val="008E1686"/>
    <w:rsid w:val="008E361D"/>
    <w:rsid w:val="008E3E2C"/>
    <w:rsid w:val="008E514A"/>
    <w:rsid w:val="008E78B9"/>
    <w:rsid w:val="008F783A"/>
    <w:rsid w:val="0092119E"/>
    <w:rsid w:val="00923E2A"/>
    <w:rsid w:val="009250C6"/>
    <w:rsid w:val="009264C1"/>
    <w:rsid w:val="00927E12"/>
    <w:rsid w:val="009338CC"/>
    <w:rsid w:val="00934242"/>
    <w:rsid w:val="00934B94"/>
    <w:rsid w:val="00936A4E"/>
    <w:rsid w:val="0093723E"/>
    <w:rsid w:val="00944CC0"/>
    <w:rsid w:val="009452F0"/>
    <w:rsid w:val="00952D8E"/>
    <w:rsid w:val="00956063"/>
    <w:rsid w:val="00962067"/>
    <w:rsid w:val="009629BE"/>
    <w:rsid w:val="00963F1D"/>
    <w:rsid w:val="00970E15"/>
    <w:rsid w:val="00992B33"/>
    <w:rsid w:val="00995F25"/>
    <w:rsid w:val="009A0A66"/>
    <w:rsid w:val="009A52ED"/>
    <w:rsid w:val="009A5435"/>
    <w:rsid w:val="009A5B29"/>
    <w:rsid w:val="009B586D"/>
    <w:rsid w:val="009C23B7"/>
    <w:rsid w:val="009C3621"/>
    <w:rsid w:val="009D2E36"/>
    <w:rsid w:val="009D7F05"/>
    <w:rsid w:val="009E2A2D"/>
    <w:rsid w:val="009E2B21"/>
    <w:rsid w:val="009F0A03"/>
    <w:rsid w:val="009F1AEE"/>
    <w:rsid w:val="009F325C"/>
    <w:rsid w:val="009F7B47"/>
    <w:rsid w:val="00A025E9"/>
    <w:rsid w:val="00A03AA5"/>
    <w:rsid w:val="00A04AD1"/>
    <w:rsid w:val="00A05162"/>
    <w:rsid w:val="00A07BC1"/>
    <w:rsid w:val="00A259C0"/>
    <w:rsid w:val="00A3256A"/>
    <w:rsid w:val="00A332AF"/>
    <w:rsid w:val="00A346B8"/>
    <w:rsid w:val="00A367BD"/>
    <w:rsid w:val="00A416B5"/>
    <w:rsid w:val="00A55A2E"/>
    <w:rsid w:val="00A6423D"/>
    <w:rsid w:val="00A704EB"/>
    <w:rsid w:val="00A74F88"/>
    <w:rsid w:val="00A77362"/>
    <w:rsid w:val="00AB1F5B"/>
    <w:rsid w:val="00AB544A"/>
    <w:rsid w:val="00AB55D8"/>
    <w:rsid w:val="00AC5940"/>
    <w:rsid w:val="00AD3308"/>
    <w:rsid w:val="00AE3BA9"/>
    <w:rsid w:val="00AE4E90"/>
    <w:rsid w:val="00AF1169"/>
    <w:rsid w:val="00B005CE"/>
    <w:rsid w:val="00B02A12"/>
    <w:rsid w:val="00B12963"/>
    <w:rsid w:val="00B131F6"/>
    <w:rsid w:val="00B142D9"/>
    <w:rsid w:val="00B213EE"/>
    <w:rsid w:val="00B274BB"/>
    <w:rsid w:val="00B304BF"/>
    <w:rsid w:val="00B33E13"/>
    <w:rsid w:val="00B35011"/>
    <w:rsid w:val="00B640AB"/>
    <w:rsid w:val="00B66476"/>
    <w:rsid w:val="00B70325"/>
    <w:rsid w:val="00B7245D"/>
    <w:rsid w:val="00B747F3"/>
    <w:rsid w:val="00B768D7"/>
    <w:rsid w:val="00B77CC2"/>
    <w:rsid w:val="00B848E8"/>
    <w:rsid w:val="00B857A0"/>
    <w:rsid w:val="00B91881"/>
    <w:rsid w:val="00B92398"/>
    <w:rsid w:val="00B9464E"/>
    <w:rsid w:val="00BA0640"/>
    <w:rsid w:val="00BA400E"/>
    <w:rsid w:val="00BA65E2"/>
    <w:rsid w:val="00BC0DE4"/>
    <w:rsid w:val="00BC22EF"/>
    <w:rsid w:val="00BC2C91"/>
    <w:rsid w:val="00BD0144"/>
    <w:rsid w:val="00BD1A72"/>
    <w:rsid w:val="00BD2291"/>
    <w:rsid w:val="00BD7FEB"/>
    <w:rsid w:val="00BE309D"/>
    <w:rsid w:val="00BF3BD6"/>
    <w:rsid w:val="00BF5F51"/>
    <w:rsid w:val="00C03B8E"/>
    <w:rsid w:val="00C03CBA"/>
    <w:rsid w:val="00C052D8"/>
    <w:rsid w:val="00C05F5B"/>
    <w:rsid w:val="00C108D3"/>
    <w:rsid w:val="00C122D1"/>
    <w:rsid w:val="00C12922"/>
    <w:rsid w:val="00C13CC2"/>
    <w:rsid w:val="00C21969"/>
    <w:rsid w:val="00C22035"/>
    <w:rsid w:val="00C25DF6"/>
    <w:rsid w:val="00C27358"/>
    <w:rsid w:val="00C3614D"/>
    <w:rsid w:val="00C42C3B"/>
    <w:rsid w:val="00C462D2"/>
    <w:rsid w:val="00C4677B"/>
    <w:rsid w:val="00C50D1D"/>
    <w:rsid w:val="00C52B7A"/>
    <w:rsid w:val="00C53BE6"/>
    <w:rsid w:val="00C77019"/>
    <w:rsid w:val="00C80FCA"/>
    <w:rsid w:val="00C87C5E"/>
    <w:rsid w:val="00C920A2"/>
    <w:rsid w:val="00C95448"/>
    <w:rsid w:val="00C95E83"/>
    <w:rsid w:val="00C97691"/>
    <w:rsid w:val="00CA3753"/>
    <w:rsid w:val="00CB0846"/>
    <w:rsid w:val="00CC1352"/>
    <w:rsid w:val="00CC3D47"/>
    <w:rsid w:val="00CD7FC8"/>
    <w:rsid w:val="00CE2931"/>
    <w:rsid w:val="00CE63BF"/>
    <w:rsid w:val="00CF4373"/>
    <w:rsid w:val="00CF4A1A"/>
    <w:rsid w:val="00D009B1"/>
    <w:rsid w:val="00D06FBA"/>
    <w:rsid w:val="00D077CA"/>
    <w:rsid w:val="00D14394"/>
    <w:rsid w:val="00D1593A"/>
    <w:rsid w:val="00D1761A"/>
    <w:rsid w:val="00D211D9"/>
    <w:rsid w:val="00D25F9C"/>
    <w:rsid w:val="00D4455F"/>
    <w:rsid w:val="00D4493E"/>
    <w:rsid w:val="00D462B2"/>
    <w:rsid w:val="00D60E12"/>
    <w:rsid w:val="00D6180E"/>
    <w:rsid w:val="00D61DB7"/>
    <w:rsid w:val="00D6706F"/>
    <w:rsid w:val="00D72065"/>
    <w:rsid w:val="00D74E8D"/>
    <w:rsid w:val="00D77938"/>
    <w:rsid w:val="00D83F36"/>
    <w:rsid w:val="00D87274"/>
    <w:rsid w:val="00D9612A"/>
    <w:rsid w:val="00D96D87"/>
    <w:rsid w:val="00D96D9D"/>
    <w:rsid w:val="00DA1FE4"/>
    <w:rsid w:val="00DA224B"/>
    <w:rsid w:val="00DB5841"/>
    <w:rsid w:val="00DC12C5"/>
    <w:rsid w:val="00DC7423"/>
    <w:rsid w:val="00DD3617"/>
    <w:rsid w:val="00DD4EDD"/>
    <w:rsid w:val="00DD691F"/>
    <w:rsid w:val="00DD6B34"/>
    <w:rsid w:val="00DE1BA7"/>
    <w:rsid w:val="00DE25ED"/>
    <w:rsid w:val="00DE4990"/>
    <w:rsid w:val="00DE5450"/>
    <w:rsid w:val="00DE74F3"/>
    <w:rsid w:val="00E14A33"/>
    <w:rsid w:val="00E21EB7"/>
    <w:rsid w:val="00E23603"/>
    <w:rsid w:val="00E23705"/>
    <w:rsid w:val="00E26B5D"/>
    <w:rsid w:val="00E34190"/>
    <w:rsid w:val="00E34F0C"/>
    <w:rsid w:val="00E41F4F"/>
    <w:rsid w:val="00E43216"/>
    <w:rsid w:val="00E45C51"/>
    <w:rsid w:val="00E4674D"/>
    <w:rsid w:val="00E52F99"/>
    <w:rsid w:val="00E602AC"/>
    <w:rsid w:val="00E61D58"/>
    <w:rsid w:val="00E65BF5"/>
    <w:rsid w:val="00E66589"/>
    <w:rsid w:val="00E709C4"/>
    <w:rsid w:val="00E74B04"/>
    <w:rsid w:val="00E8524D"/>
    <w:rsid w:val="00E93640"/>
    <w:rsid w:val="00E939B7"/>
    <w:rsid w:val="00E93C39"/>
    <w:rsid w:val="00E97216"/>
    <w:rsid w:val="00EA5301"/>
    <w:rsid w:val="00EA6880"/>
    <w:rsid w:val="00EA6F9C"/>
    <w:rsid w:val="00EA6FEA"/>
    <w:rsid w:val="00EB00C6"/>
    <w:rsid w:val="00EB526A"/>
    <w:rsid w:val="00EC097D"/>
    <w:rsid w:val="00EC63EE"/>
    <w:rsid w:val="00ED103D"/>
    <w:rsid w:val="00ED1A91"/>
    <w:rsid w:val="00ED3EF4"/>
    <w:rsid w:val="00ED4149"/>
    <w:rsid w:val="00EE07D8"/>
    <w:rsid w:val="00EE75C0"/>
    <w:rsid w:val="00EF0097"/>
    <w:rsid w:val="00EF3FAE"/>
    <w:rsid w:val="00EF453C"/>
    <w:rsid w:val="00EF4F55"/>
    <w:rsid w:val="00F0087C"/>
    <w:rsid w:val="00F03055"/>
    <w:rsid w:val="00F071F1"/>
    <w:rsid w:val="00F13390"/>
    <w:rsid w:val="00F20534"/>
    <w:rsid w:val="00F21CFE"/>
    <w:rsid w:val="00F30581"/>
    <w:rsid w:val="00F36430"/>
    <w:rsid w:val="00F41044"/>
    <w:rsid w:val="00F45788"/>
    <w:rsid w:val="00F45E50"/>
    <w:rsid w:val="00F50221"/>
    <w:rsid w:val="00F506E2"/>
    <w:rsid w:val="00F5433D"/>
    <w:rsid w:val="00F550A7"/>
    <w:rsid w:val="00F566BB"/>
    <w:rsid w:val="00F71674"/>
    <w:rsid w:val="00F752DB"/>
    <w:rsid w:val="00F82B14"/>
    <w:rsid w:val="00F82E8F"/>
    <w:rsid w:val="00F91670"/>
    <w:rsid w:val="00FA2D48"/>
    <w:rsid w:val="00FB1762"/>
    <w:rsid w:val="00FB3236"/>
    <w:rsid w:val="00FB6519"/>
    <w:rsid w:val="00FC25C7"/>
    <w:rsid w:val="00FC3AF6"/>
    <w:rsid w:val="00FC6C8B"/>
    <w:rsid w:val="00FD3836"/>
    <w:rsid w:val="00FD505D"/>
    <w:rsid w:val="00FF63DB"/>
    <w:rsid w:val="01C83F39"/>
    <w:rsid w:val="01F0969B"/>
    <w:rsid w:val="06BE0319"/>
    <w:rsid w:val="06D2D32A"/>
    <w:rsid w:val="091E2D8B"/>
    <w:rsid w:val="09DCF0E9"/>
    <w:rsid w:val="0B217256"/>
    <w:rsid w:val="0E386001"/>
    <w:rsid w:val="1082D5DE"/>
    <w:rsid w:val="14FF47B1"/>
    <w:rsid w:val="15EA33FC"/>
    <w:rsid w:val="17E476D2"/>
    <w:rsid w:val="18FEEB4A"/>
    <w:rsid w:val="203B49EB"/>
    <w:rsid w:val="228809B2"/>
    <w:rsid w:val="23880BE8"/>
    <w:rsid w:val="25D0C0E7"/>
    <w:rsid w:val="27E9FFC4"/>
    <w:rsid w:val="2A433B29"/>
    <w:rsid w:val="2AF37F0C"/>
    <w:rsid w:val="2B75E537"/>
    <w:rsid w:val="2DB9DB13"/>
    <w:rsid w:val="2EC65190"/>
    <w:rsid w:val="30C9723D"/>
    <w:rsid w:val="30F581E4"/>
    <w:rsid w:val="314D8B74"/>
    <w:rsid w:val="32DD3880"/>
    <w:rsid w:val="373E3C87"/>
    <w:rsid w:val="375147E3"/>
    <w:rsid w:val="3863B4A2"/>
    <w:rsid w:val="38BF7AD7"/>
    <w:rsid w:val="39BACC03"/>
    <w:rsid w:val="3DA622D0"/>
    <w:rsid w:val="3DFB2664"/>
    <w:rsid w:val="3EB3E976"/>
    <w:rsid w:val="40F6DBD1"/>
    <w:rsid w:val="413CF7B4"/>
    <w:rsid w:val="448B255B"/>
    <w:rsid w:val="47F9ECC4"/>
    <w:rsid w:val="4814D68B"/>
    <w:rsid w:val="493B7D30"/>
    <w:rsid w:val="497E8037"/>
    <w:rsid w:val="4B9A328F"/>
    <w:rsid w:val="4C8978F2"/>
    <w:rsid w:val="4F04BB88"/>
    <w:rsid w:val="504A2480"/>
    <w:rsid w:val="50F694C6"/>
    <w:rsid w:val="521B7888"/>
    <w:rsid w:val="529026CE"/>
    <w:rsid w:val="535401EC"/>
    <w:rsid w:val="53870BAA"/>
    <w:rsid w:val="53A79129"/>
    <w:rsid w:val="596C66E9"/>
    <w:rsid w:val="5A4DFEB9"/>
    <w:rsid w:val="5B582033"/>
    <w:rsid w:val="5EDCC680"/>
    <w:rsid w:val="607CDB6A"/>
    <w:rsid w:val="62EDCFF9"/>
    <w:rsid w:val="6593BB97"/>
    <w:rsid w:val="66F46128"/>
    <w:rsid w:val="698FC891"/>
    <w:rsid w:val="6A70A3F6"/>
    <w:rsid w:val="6B0FCE2B"/>
    <w:rsid w:val="6B274CFE"/>
    <w:rsid w:val="6D921809"/>
    <w:rsid w:val="6E5C9826"/>
    <w:rsid w:val="6E87C996"/>
    <w:rsid w:val="6FAFAF99"/>
    <w:rsid w:val="71D89D1A"/>
    <w:rsid w:val="72E79960"/>
    <w:rsid w:val="734CE4B6"/>
    <w:rsid w:val="73C266B5"/>
    <w:rsid w:val="789BD077"/>
    <w:rsid w:val="7A077FF2"/>
    <w:rsid w:val="7C554A4F"/>
    <w:rsid w:val="7CB14A7C"/>
    <w:rsid w:val="7D63E8D8"/>
    <w:rsid w:val="7E6EAEAA"/>
    <w:rsid w:val="7F20741F"/>
    <w:rsid w:val="7F47F525"/>
    <w:rsid w:val="7FD8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E304E"/>
  <w15:docId w15:val="{92BA1F44-2437-4C47-9F4C-650D774F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1671"/>
    <w:pPr>
      <w:spacing w:after="0" w:line="240" w:lineRule="auto"/>
    </w:pPr>
    <w:rPr>
      <w:rFonts w:ascii="Arial" w:eastAsiaTheme="minorEastAsia" w:hAnsi="Arial" w:cs="Times New Roman"/>
      <w:sz w:val="24"/>
      <w:szCs w:val="24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F0A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4B2DC4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B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BA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A1F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1FE4"/>
  </w:style>
  <w:style w:type="paragraph" w:styleId="Fuzeile">
    <w:name w:val="footer"/>
    <w:basedOn w:val="Standard"/>
    <w:link w:val="FuzeileZchn"/>
    <w:uiPriority w:val="99"/>
    <w:unhideWhenUsed/>
    <w:rsid w:val="00DA1F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1FE4"/>
  </w:style>
  <w:style w:type="paragraph" w:styleId="Listenabsatz">
    <w:name w:val="List Paragraph"/>
    <w:basedOn w:val="Standard"/>
    <w:uiPriority w:val="34"/>
    <w:qFormat/>
    <w:rsid w:val="008B1671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B2DC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4B2DC4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0A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paragraph" w:customStyle="1" w:styleId="EinfAbs">
    <w:name w:val="[Einf. Abs.]"/>
    <w:basedOn w:val="Standard"/>
    <w:uiPriority w:val="99"/>
    <w:rsid w:val="00DE25E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7BC1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Times New Roman"/>
      <w:sz w:val="20"/>
      <w:szCs w:val="20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HMT\HMT%202017\Hameln%20Design%202017\Briefbogen\V&#246;ste%20Briefbogen%202_Seite_ander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F92151BAC9CD4A826A0CEE3C3D54BE" ma:contentTypeVersion="18" ma:contentTypeDescription="Ein neues Dokument erstellen." ma:contentTypeScope="" ma:versionID="192d22d2bd49ea939b1b2c80bb1c56b6">
  <xsd:schema xmlns:xsd="http://www.w3.org/2001/XMLSchema" xmlns:xs="http://www.w3.org/2001/XMLSchema" xmlns:p="http://schemas.microsoft.com/office/2006/metadata/properties" xmlns:ns2="1948c12f-76aa-4b60-b467-e45ab39cf459" xmlns:ns3="5e8bcbfd-3989-4802-b8f9-ac6dd4fff509" targetNamespace="http://schemas.microsoft.com/office/2006/metadata/properties" ma:root="true" ma:fieldsID="2a7e242220f0df714b22ef4c92170fc4" ns2:_="" ns3:_="">
    <xsd:import namespace="1948c12f-76aa-4b60-b467-e45ab39cf459"/>
    <xsd:import namespace="5e8bcbfd-3989-4802-b8f9-ac6dd4fff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8c12f-76aa-4b60-b467-e45ab39cf4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8d8ed87-bd71-4a7f-a15b-35d313b59e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bcbfd-3989-4802-b8f9-ac6dd4fff50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d33119-26a0-4d3c-9bac-3ecef2dbd089}" ma:internalName="TaxCatchAll" ma:showField="CatchAllData" ma:web="5e8bcbfd-3989-4802-b8f9-ac6dd4fff5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8bcbfd-3989-4802-b8f9-ac6dd4fff509" xsi:nil="true"/>
    <lcf76f155ced4ddcb4097134ff3c332f xmlns="1948c12f-76aa-4b60-b467-e45ab39cf45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C123E-93E5-4528-9CE1-481AD5658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48c12f-76aa-4b60-b467-e45ab39cf459"/>
    <ds:schemaRef ds:uri="5e8bcbfd-3989-4802-b8f9-ac6dd4fff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CC531C-B4A9-43D1-9744-BCE3DDCB5B4C}">
  <ds:schemaRefs>
    <ds:schemaRef ds:uri="http://schemas.microsoft.com/office/2006/metadata/properties"/>
    <ds:schemaRef ds:uri="http://schemas.microsoft.com/office/infopath/2007/PartnerControls"/>
    <ds:schemaRef ds:uri="5e8bcbfd-3989-4802-b8f9-ac6dd4fff509"/>
    <ds:schemaRef ds:uri="1948c12f-76aa-4b60-b467-e45ab39cf459"/>
  </ds:schemaRefs>
</ds:datastoreItem>
</file>

<file path=customXml/itemProps3.xml><?xml version="1.0" encoding="utf-8"?>
<ds:datastoreItem xmlns:ds="http://schemas.openxmlformats.org/officeDocument/2006/customXml" ds:itemID="{1C522117-D5E5-4430-AA42-9D9DCA003F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1C39E-F6BD-41C1-B98C-278F0A24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Vöste Briefbogen 2_Seite_anders.dotx</Template>
  <TotalTime>0</TotalTime>
  <Pages>1</Pages>
  <Words>106</Words>
  <Characters>671</Characters>
  <Application>Microsoft Office Word</Application>
  <DocSecurity>0</DocSecurity>
  <Lines>5</Lines>
  <Paragraphs>1</Paragraphs>
  <ScaleCrop>false</ScaleCrop>
  <Company>Hameln Marketing GmbH</Company>
  <LinksUpToDate>false</LinksUpToDate>
  <CharactersWithSpaces>776</CharactersWithSpaces>
  <SharedDoc>false</SharedDoc>
  <HLinks>
    <vt:vector size="6" baseType="variant">
      <vt:variant>
        <vt:i4>393274</vt:i4>
      </vt:variant>
      <vt:variant>
        <vt:i4>0</vt:i4>
      </vt:variant>
      <vt:variant>
        <vt:i4>0</vt:i4>
      </vt:variant>
      <vt:variant>
        <vt:i4>5</vt:i4>
      </vt:variant>
      <vt:variant>
        <vt:lpwstr>mailto:Anastasia.Patsiarizis@hameln-tourismus.de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Briefbogen</dc:title>
  <dc:subject/>
  <dc:creator>Heidemarie Jende</dc:creator>
  <cp:keywords/>
  <cp:lastModifiedBy>Frank Lücke</cp:lastModifiedBy>
  <cp:revision>2</cp:revision>
  <cp:lastPrinted>2020-02-17T16:01:00Z</cp:lastPrinted>
  <dcterms:created xsi:type="dcterms:W3CDTF">2024-11-27T16:38:00Z</dcterms:created>
  <dcterms:modified xsi:type="dcterms:W3CDTF">2024-11-27T16:38:00Z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0x0101003DF92151BAC9CD4A826A0CEE3C3D54BE</vt:lpwstr>
  </property>
</Properties>
</file>